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D9C586" w14:textId="77777777" w:rsidR="00D055C9" w:rsidRPr="00C63FA0" w:rsidRDefault="00D055C9" w:rsidP="00D055C9">
      <w:pPr>
        <w:widowControl/>
        <w:tabs>
          <w:tab w:val="num" w:pos="720"/>
        </w:tabs>
        <w:autoSpaceDE/>
        <w:autoSpaceDN/>
        <w:spacing w:line="259" w:lineRule="auto"/>
        <w:ind w:left="720" w:hanging="360"/>
        <w:jc w:val="center"/>
        <w:rPr>
          <w:rFonts w:ascii="Aptos" w:hAnsi="Aptos"/>
          <w:b/>
          <w:bCs/>
          <w:sz w:val="28"/>
          <w:szCs w:val="28"/>
        </w:rPr>
      </w:pPr>
      <w:r w:rsidRPr="00C63FA0">
        <w:rPr>
          <w:rFonts w:ascii="Aptos" w:hAnsi="Aptos"/>
          <w:b/>
          <w:bCs/>
          <w:sz w:val="28"/>
          <w:szCs w:val="28"/>
        </w:rPr>
        <w:t>Postulación</w:t>
      </w:r>
    </w:p>
    <w:p w14:paraId="12A74F16" w14:textId="50F1731B" w:rsidR="00D055C9" w:rsidRPr="00C63FA0" w:rsidRDefault="00D055C9" w:rsidP="00D055C9">
      <w:pPr>
        <w:widowControl/>
        <w:tabs>
          <w:tab w:val="num" w:pos="720"/>
        </w:tabs>
        <w:autoSpaceDE/>
        <w:autoSpaceDN/>
        <w:spacing w:line="259" w:lineRule="auto"/>
        <w:ind w:left="720" w:hanging="360"/>
        <w:jc w:val="center"/>
        <w:rPr>
          <w:rFonts w:ascii="Aptos" w:hAnsi="Aptos"/>
          <w:b/>
          <w:bCs/>
          <w:sz w:val="28"/>
          <w:szCs w:val="28"/>
        </w:rPr>
      </w:pPr>
      <w:r w:rsidRPr="00C63FA0">
        <w:rPr>
          <w:rFonts w:ascii="Aptos" w:hAnsi="Aptos"/>
          <w:b/>
          <w:bCs/>
          <w:sz w:val="28"/>
          <w:szCs w:val="28"/>
        </w:rPr>
        <w:t>Convocatoria conjunta para docentes TC y TPA: Concurso de proyectos de artículos de investigación 2025-2</w:t>
      </w:r>
    </w:p>
    <w:p w14:paraId="02D83E99" w14:textId="77777777" w:rsidR="00D055C9" w:rsidRPr="00C63FA0" w:rsidRDefault="00D055C9" w:rsidP="00D055C9">
      <w:pPr>
        <w:widowControl/>
        <w:tabs>
          <w:tab w:val="num" w:pos="720"/>
        </w:tabs>
        <w:autoSpaceDE/>
        <w:autoSpaceDN/>
        <w:spacing w:after="160" w:line="259" w:lineRule="auto"/>
        <w:ind w:left="720" w:hanging="360"/>
        <w:jc w:val="center"/>
        <w:rPr>
          <w:rFonts w:ascii="Aptos" w:hAnsi="Aptos"/>
          <w:sz w:val="24"/>
          <w:szCs w:val="24"/>
        </w:rPr>
      </w:pPr>
    </w:p>
    <w:tbl>
      <w:tblPr>
        <w:tblStyle w:val="TableGrid"/>
        <w:tblW w:w="0" w:type="auto"/>
        <w:tblCellMar>
          <w:top w:w="170" w:type="dxa"/>
        </w:tblCellMar>
        <w:tblLook w:val="04A0" w:firstRow="1" w:lastRow="0" w:firstColumn="1" w:lastColumn="0" w:noHBand="0" w:noVBand="1"/>
      </w:tblPr>
      <w:tblGrid>
        <w:gridCol w:w="8494"/>
      </w:tblGrid>
      <w:tr w:rsidR="00D055C9" w:rsidRPr="00C63FA0" w14:paraId="6E9817FD" w14:textId="77777777" w:rsidTr="00C63FA0">
        <w:tc>
          <w:tcPr>
            <w:tcW w:w="8494" w:type="dxa"/>
            <w:shd w:val="clear" w:color="auto" w:fill="042354" w:themeFill="text2"/>
          </w:tcPr>
          <w:p w14:paraId="15837123" w14:textId="01D19B6D" w:rsidR="00D055C9" w:rsidRPr="00C63FA0" w:rsidRDefault="00D055C9" w:rsidP="00C63FA0">
            <w:pPr>
              <w:widowControl/>
              <w:autoSpaceDE/>
              <w:autoSpaceDN/>
              <w:spacing w:after="160" w:line="259" w:lineRule="auto"/>
              <w:ind w:left="360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C63FA0">
              <w:rPr>
                <w:rFonts w:ascii="Aptos" w:hAnsi="Aptos"/>
                <w:b/>
                <w:bCs/>
                <w:sz w:val="24"/>
                <w:szCs w:val="24"/>
              </w:rPr>
              <w:t>Título provisional del artículo</w:t>
            </w:r>
          </w:p>
        </w:tc>
      </w:tr>
      <w:tr w:rsidR="00D055C9" w:rsidRPr="00C63FA0" w14:paraId="522D013B" w14:textId="77777777" w:rsidTr="00C63FA0">
        <w:tc>
          <w:tcPr>
            <w:tcW w:w="8494" w:type="dxa"/>
            <w:vAlign w:val="center"/>
          </w:tcPr>
          <w:p w14:paraId="5BDD41AA" w14:textId="77777777" w:rsidR="00D055C9" w:rsidRPr="00C63FA0" w:rsidRDefault="00D055C9" w:rsidP="00C63FA0">
            <w:pPr>
              <w:widowControl/>
              <w:autoSpaceDE/>
              <w:autoSpaceDN/>
              <w:spacing w:after="160" w:line="259" w:lineRule="auto"/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</w:tr>
      <w:tr w:rsidR="00D055C9" w:rsidRPr="00C63FA0" w14:paraId="28F53DBB" w14:textId="77777777" w:rsidTr="00C63FA0">
        <w:tc>
          <w:tcPr>
            <w:tcW w:w="8494" w:type="dxa"/>
            <w:shd w:val="clear" w:color="auto" w:fill="042354" w:themeFill="text2"/>
            <w:vAlign w:val="center"/>
          </w:tcPr>
          <w:p w14:paraId="2395128C" w14:textId="42489D31" w:rsidR="00D055C9" w:rsidRPr="00C63FA0" w:rsidRDefault="00D055C9" w:rsidP="00C63FA0">
            <w:pPr>
              <w:widowControl/>
              <w:autoSpaceDE/>
              <w:autoSpaceDN/>
              <w:spacing w:after="160" w:line="259" w:lineRule="auto"/>
              <w:ind w:left="360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C63FA0">
              <w:rPr>
                <w:rFonts w:ascii="Aptos" w:hAnsi="Aptos"/>
                <w:b/>
                <w:bCs/>
                <w:sz w:val="24"/>
                <w:szCs w:val="24"/>
              </w:rPr>
              <w:t>Docente encargado/a</w:t>
            </w:r>
          </w:p>
        </w:tc>
      </w:tr>
      <w:tr w:rsidR="00D055C9" w:rsidRPr="00C63FA0" w14:paraId="42ED0E86" w14:textId="77777777" w:rsidTr="00C63FA0">
        <w:tc>
          <w:tcPr>
            <w:tcW w:w="8494" w:type="dxa"/>
            <w:vAlign w:val="center"/>
          </w:tcPr>
          <w:p w14:paraId="634E039A" w14:textId="77777777" w:rsidR="00D055C9" w:rsidRPr="00C63FA0" w:rsidRDefault="00D055C9" w:rsidP="00C63FA0">
            <w:pPr>
              <w:widowControl/>
              <w:autoSpaceDE/>
              <w:autoSpaceDN/>
              <w:spacing w:after="160" w:line="259" w:lineRule="auto"/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</w:tr>
      <w:tr w:rsidR="00D055C9" w:rsidRPr="00C63FA0" w14:paraId="5D2E797A" w14:textId="77777777" w:rsidTr="00C63FA0">
        <w:tc>
          <w:tcPr>
            <w:tcW w:w="8494" w:type="dxa"/>
            <w:shd w:val="clear" w:color="auto" w:fill="042354" w:themeFill="text2"/>
            <w:vAlign w:val="center"/>
          </w:tcPr>
          <w:p w14:paraId="1B5313E2" w14:textId="76C348B9" w:rsidR="00D055C9" w:rsidRPr="00C63FA0" w:rsidRDefault="00D055C9" w:rsidP="00C63FA0">
            <w:pPr>
              <w:widowControl/>
              <w:autoSpaceDE/>
              <w:autoSpaceDN/>
              <w:spacing w:after="160" w:line="259" w:lineRule="auto"/>
              <w:ind w:left="360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C63FA0">
              <w:rPr>
                <w:rFonts w:ascii="Aptos" w:hAnsi="Aptos"/>
                <w:b/>
                <w:bCs/>
                <w:sz w:val="24"/>
                <w:szCs w:val="24"/>
              </w:rPr>
              <w:t>Indicación de las y los coautores (de ser el caso):</w:t>
            </w:r>
          </w:p>
        </w:tc>
      </w:tr>
      <w:tr w:rsidR="00D055C9" w:rsidRPr="00C63FA0" w14:paraId="540F73C4" w14:textId="77777777" w:rsidTr="00C63FA0">
        <w:tc>
          <w:tcPr>
            <w:tcW w:w="8494" w:type="dxa"/>
            <w:vAlign w:val="center"/>
          </w:tcPr>
          <w:p w14:paraId="5AF715E2" w14:textId="77777777" w:rsidR="00D055C9" w:rsidRPr="00C63FA0" w:rsidRDefault="00D055C9" w:rsidP="00C63FA0">
            <w:pPr>
              <w:widowControl/>
              <w:autoSpaceDE/>
              <w:autoSpaceDN/>
              <w:spacing w:after="160" w:line="259" w:lineRule="auto"/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</w:tr>
      <w:tr w:rsidR="004333E1" w:rsidRPr="00C63FA0" w14:paraId="5051248D" w14:textId="77777777" w:rsidTr="00C63FA0">
        <w:tc>
          <w:tcPr>
            <w:tcW w:w="8494" w:type="dxa"/>
            <w:shd w:val="clear" w:color="auto" w:fill="042354" w:themeFill="text2"/>
            <w:vAlign w:val="center"/>
          </w:tcPr>
          <w:p w14:paraId="5C9EB9F7" w14:textId="277A6F3C" w:rsidR="004333E1" w:rsidRPr="00C63FA0" w:rsidRDefault="004333E1" w:rsidP="00C63FA0">
            <w:pPr>
              <w:widowControl/>
              <w:autoSpaceDE/>
              <w:autoSpaceDN/>
              <w:spacing w:after="160" w:line="259" w:lineRule="auto"/>
              <w:ind w:left="360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C63FA0">
              <w:rPr>
                <w:rFonts w:ascii="Aptos" w:hAnsi="Aptos"/>
                <w:b/>
                <w:bCs/>
                <w:sz w:val="24"/>
                <w:szCs w:val="24"/>
              </w:rPr>
              <w:t>Breve justificación sobre el objetivo y tema del artículo (no más de 500 palabras)</w:t>
            </w:r>
          </w:p>
        </w:tc>
      </w:tr>
      <w:tr w:rsidR="004333E1" w:rsidRPr="00C63FA0" w14:paraId="57233144" w14:textId="77777777" w:rsidTr="00C63FA0">
        <w:tc>
          <w:tcPr>
            <w:tcW w:w="8494" w:type="dxa"/>
            <w:vAlign w:val="center"/>
          </w:tcPr>
          <w:p w14:paraId="53F41DAC" w14:textId="77777777" w:rsidR="004333E1" w:rsidRPr="00C63FA0" w:rsidRDefault="004333E1" w:rsidP="00C63FA0">
            <w:pPr>
              <w:widowControl/>
              <w:autoSpaceDE/>
              <w:autoSpaceDN/>
              <w:spacing w:after="160" w:line="259" w:lineRule="auto"/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</w:tr>
      <w:tr w:rsidR="004333E1" w:rsidRPr="00C63FA0" w14:paraId="53071E74" w14:textId="77777777" w:rsidTr="00C63FA0">
        <w:tc>
          <w:tcPr>
            <w:tcW w:w="8494" w:type="dxa"/>
            <w:shd w:val="clear" w:color="auto" w:fill="042354" w:themeFill="text2"/>
            <w:vAlign w:val="center"/>
          </w:tcPr>
          <w:p w14:paraId="7C25D91D" w14:textId="637A27BD" w:rsidR="004333E1" w:rsidRPr="00C63FA0" w:rsidRDefault="004333E1" w:rsidP="00C63FA0">
            <w:pPr>
              <w:widowControl/>
              <w:autoSpaceDE/>
              <w:autoSpaceDN/>
              <w:spacing w:after="160" w:line="259" w:lineRule="auto"/>
              <w:ind w:left="360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C63FA0">
              <w:rPr>
                <w:rFonts w:ascii="Aptos" w:hAnsi="Aptos"/>
                <w:b/>
                <w:bCs/>
                <w:sz w:val="24"/>
                <w:szCs w:val="24"/>
              </w:rPr>
              <w:t>Indicación si es que el artículo forma parte de una tesis de doctorado en curso y/o si es que se ha discutido alguna versión preliminar en congresos, grupos de investigación, etc.</w:t>
            </w:r>
          </w:p>
        </w:tc>
      </w:tr>
      <w:tr w:rsidR="004333E1" w:rsidRPr="00C63FA0" w14:paraId="44257D72" w14:textId="77777777" w:rsidTr="00C63FA0">
        <w:tc>
          <w:tcPr>
            <w:tcW w:w="8494" w:type="dxa"/>
            <w:vAlign w:val="center"/>
          </w:tcPr>
          <w:p w14:paraId="532817CA" w14:textId="77777777" w:rsidR="004333E1" w:rsidRPr="00C63FA0" w:rsidRDefault="004333E1" w:rsidP="00C63FA0">
            <w:pPr>
              <w:widowControl/>
              <w:autoSpaceDE/>
              <w:autoSpaceDN/>
              <w:spacing w:after="160" w:line="259" w:lineRule="auto"/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</w:tr>
      <w:tr w:rsidR="004333E1" w:rsidRPr="00C63FA0" w14:paraId="55D861ED" w14:textId="77777777" w:rsidTr="00C63FA0">
        <w:tc>
          <w:tcPr>
            <w:tcW w:w="8494" w:type="dxa"/>
            <w:shd w:val="clear" w:color="auto" w:fill="042354" w:themeFill="text2"/>
            <w:vAlign w:val="center"/>
          </w:tcPr>
          <w:p w14:paraId="6D4A48D1" w14:textId="7C3BCE09" w:rsidR="004333E1" w:rsidRPr="00C63FA0" w:rsidRDefault="004333E1" w:rsidP="00C63FA0">
            <w:pPr>
              <w:widowControl/>
              <w:autoSpaceDE/>
              <w:autoSpaceDN/>
              <w:spacing w:after="160" w:line="259" w:lineRule="auto"/>
              <w:ind w:left="360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C63FA0">
              <w:rPr>
                <w:rFonts w:ascii="Aptos" w:hAnsi="Aptos"/>
                <w:b/>
                <w:bCs/>
                <w:sz w:val="24"/>
                <w:szCs w:val="24"/>
              </w:rPr>
              <w:t>Indicación si es que ha recibido algún otro financiamiento:</w:t>
            </w:r>
          </w:p>
        </w:tc>
      </w:tr>
      <w:tr w:rsidR="004333E1" w:rsidRPr="00C63FA0" w14:paraId="2FBE331A" w14:textId="77777777" w:rsidTr="00C63FA0">
        <w:tc>
          <w:tcPr>
            <w:tcW w:w="8494" w:type="dxa"/>
            <w:vAlign w:val="center"/>
          </w:tcPr>
          <w:p w14:paraId="69319F6E" w14:textId="77777777" w:rsidR="004333E1" w:rsidRPr="00C63FA0" w:rsidRDefault="004333E1" w:rsidP="00C63FA0">
            <w:pPr>
              <w:widowControl/>
              <w:autoSpaceDE/>
              <w:autoSpaceDN/>
              <w:spacing w:after="160" w:line="259" w:lineRule="auto"/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</w:tr>
      <w:tr w:rsidR="004333E1" w:rsidRPr="00C63FA0" w14:paraId="5EE38E74" w14:textId="77777777" w:rsidTr="00C63FA0">
        <w:tc>
          <w:tcPr>
            <w:tcW w:w="8494" w:type="dxa"/>
            <w:shd w:val="clear" w:color="auto" w:fill="042354" w:themeFill="text2"/>
            <w:vAlign w:val="center"/>
          </w:tcPr>
          <w:p w14:paraId="2EBB34C1" w14:textId="7B00D990" w:rsidR="004333E1" w:rsidRPr="00C63FA0" w:rsidRDefault="004333E1" w:rsidP="00C63FA0">
            <w:pPr>
              <w:widowControl/>
              <w:autoSpaceDE/>
              <w:autoSpaceDN/>
              <w:spacing w:after="160" w:line="259" w:lineRule="auto"/>
              <w:ind w:left="360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C63FA0">
              <w:rPr>
                <w:rFonts w:ascii="Aptos" w:hAnsi="Aptos"/>
                <w:b/>
                <w:bCs/>
                <w:sz w:val="24"/>
                <w:szCs w:val="24"/>
              </w:rPr>
              <w:t>Metodología (ser específicos)</w:t>
            </w:r>
          </w:p>
        </w:tc>
      </w:tr>
      <w:tr w:rsidR="004333E1" w:rsidRPr="00C63FA0" w14:paraId="65285394" w14:textId="77777777" w:rsidTr="00C63FA0">
        <w:tc>
          <w:tcPr>
            <w:tcW w:w="8494" w:type="dxa"/>
            <w:vAlign w:val="center"/>
          </w:tcPr>
          <w:p w14:paraId="5ADCD6C6" w14:textId="77777777" w:rsidR="004333E1" w:rsidRPr="00C63FA0" w:rsidRDefault="004333E1" w:rsidP="00C63FA0">
            <w:pPr>
              <w:widowControl/>
              <w:autoSpaceDE/>
              <w:autoSpaceDN/>
              <w:spacing w:after="160" w:line="259" w:lineRule="auto"/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</w:tr>
      <w:tr w:rsidR="004333E1" w:rsidRPr="00C63FA0" w14:paraId="497E7A7B" w14:textId="77777777" w:rsidTr="00C63FA0">
        <w:tc>
          <w:tcPr>
            <w:tcW w:w="8494" w:type="dxa"/>
            <w:shd w:val="clear" w:color="auto" w:fill="042354" w:themeFill="text2"/>
            <w:vAlign w:val="center"/>
          </w:tcPr>
          <w:p w14:paraId="571B32F3" w14:textId="1276E9CD" w:rsidR="004333E1" w:rsidRPr="00C63FA0" w:rsidRDefault="004333E1" w:rsidP="00C63FA0">
            <w:pPr>
              <w:widowControl/>
              <w:autoSpaceDE/>
              <w:autoSpaceDN/>
              <w:spacing w:after="160" w:line="259" w:lineRule="auto"/>
              <w:ind w:left="360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C63FA0">
              <w:rPr>
                <w:rFonts w:ascii="Aptos" w:hAnsi="Aptos"/>
                <w:b/>
                <w:bCs/>
                <w:sz w:val="24"/>
                <w:szCs w:val="24"/>
              </w:rPr>
              <w:t>Sumario o índice provisional</w:t>
            </w:r>
          </w:p>
        </w:tc>
      </w:tr>
      <w:tr w:rsidR="004333E1" w:rsidRPr="00C63FA0" w14:paraId="33296864" w14:textId="77777777" w:rsidTr="00C63FA0">
        <w:tc>
          <w:tcPr>
            <w:tcW w:w="8494" w:type="dxa"/>
            <w:vAlign w:val="center"/>
          </w:tcPr>
          <w:p w14:paraId="142D913C" w14:textId="77777777" w:rsidR="004333E1" w:rsidRPr="00C63FA0" w:rsidRDefault="004333E1" w:rsidP="00C63FA0">
            <w:pPr>
              <w:widowControl/>
              <w:autoSpaceDE/>
              <w:autoSpaceDN/>
              <w:spacing w:after="160" w:line="259" w:lineRule="auto"/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</w:tr>
    </w:tbl>
    <w:p w14:paraId="5B168254" w14:textId="77777777" w:rsidR="00D055C9" w:rsidRPr="00C63FA0" w:rsidRDefault="00D055C9" w:rsidP="00D055C9">
      <w:pPr>
        <w:widowControl/>
        <w:autoSpaceDE/>
        <w:autoSpaceDN/>
        <w:spacing w:after="160" w:line="259" w:lineRule="auto"/>
        <w:rPr>
          <w:rFonts w:ascii="Aptos" w:hAnsi="Aptos"/>
          <w:b/>
          <w:bCs/>
          <w:sz w:val="24"/>
          <w:szCs w:val="24"/>
        </w:rPr>
      </w:pPr>
    </w:p>
    <w:p w14:paraId="3A18BC82" w14:textId="77777777" w:rsidR="00D055C9" w:rsidRPr="00C63FA0" w:rsidRDefault="00D055C9" w:rsidP="00D055C9">
      <w:pPr>
        <w:widowControl/>
        <w:autoSpaceDE/>
        <w:autoSpaceDN/>
        <w:spacing w:after="160" w:line="259" w:lineRule="auto"/>
        <w:ind w:left="720"/>
        <w:rPr>
          <w:rFonts w:ascii="Aptos" w:hAnsi="Aptos"/>
          <w:b/>
          <w:bCs/>
          <w:sz w:val="24"/>
          <w:szCs w:val="24"/>
        </w:rPr>
      </w:pPr>
    </w:p>
    <w:p w14:paraId="38F30092" w14:textId="77777777" w:rsidR="00C63FA0" w:rsidRPr="00C63FA0" w:rsidRDefault="00C63FA0" w:rsidP="00C63FA0">
      <w:pPr>
        <w:widowControl/>
        <w:autoSpaceDE/>
        <w:autoSpaceDN/>
        <w:spacing w:after="160" w:line="259" w:lineRule="auto"/>
        <w:rPr>
          <w:rFonts w:ascii="Aptos" w:hAnsi="Aptos"/>
          <w:b/>
          <w:bCs/>
          <w:sz w:val="24"/>
          <w:szCs w:val="24"/>
        </w:rPr>
      </w:pPr>
      <w:r w:rsidRPr="00C63FA0">
        <w:rPr>
          <w:rFonts w:ascii="Aptos" w:hAnsi="Aptos"/>
          <w:b/>
          <w:bCs/>
          <w:sz w:val="24"/>
          <w:szCs w:val="24"/>
        </w:rPr>
        <w:t xml:space="preserve">Declaración expresa de aceptación a los deberes y obligaciones previstos en estas bases en caso de ser seleccionado: </w:t>
      </w:r>
    </w:p>
    <w:p w14:paraId="034BB8F3" w14:textId="77777777" w:rsidR="00D055C9" w:rsidRPr="00C63FA0" w:rsidRDefault="00D055C9" w:rsidP="00D055C9">
      <w:pPr>
        <w:pStyle w:val="ListParagraph"/>
        <w:rPr>
          <w:rFonts w:ascii="Aptos" w:hAnsi="Aptos"/>
          <w:b/>
          <w:bCs/>
          <w:sz w:val="24"/>
          <w:szCs w:val="24"/>
          <w:lang w:val="es-ES"/>
        </w:rPr>
      </w:pPr>
    </w:p>
    <w:p w14:paraId="70AFC36B" w14:textId="77777777" w:rsidR="00D055C9" w:rsidRPr="00C63FA0" w:rsidRDefault="00D055C9" w:rsidP="00D055C9">
      <w:pPr>
        <w:pStyle w:val="ListParagraph"/>
        <w:rPr>
          <w:rFonts w:ascii="Aptos" w:hAnsi="Aptos"/>
          <w:b/>
          <w:bCs/>
          <w:sz w:val="24"/>
          <w:szCs w:val="24"/>
        </w:rPr>
      </w:pPr>
    </w:p>
    <w:p w14:paraId="4D7E939E" w14:textId="77777777" w:rsidR="00D055C9" w:rsidRPr="00C63FA0" w:rsidRDefault="00D055C9" w:rsidP="00D055C9">
      <w:pPr>
        <w:widowControl/>
        <w:autoSpaceDE/>
        <w:autoSpaceDN/>
        <w:spacing w:after="160" w:line="259" w:lineRule="auto"/>
        <w:ind w:left="720"/>
        <w:rPr>
          <w:rFonts w:ascii="Aptos" w:hAnsi="Aptos"/>
          <w:b/>
          <w:bCs/>
          <w:sz w:val="24"/>
          <w:szCs w:val="24"/>
        </w:rPr>
      </w:pPr>
    </w:p>
    <w:p w14:paraId="42C73A2B" w14:textId="77777777" w:rsidR="00754F66" w:rsidRPr="00C63FA0" w:rsidRDefault="00754F66" w:rsidP="00754F66">
      <w:pPr>
        <w:jc w:val="right"/>
        <w:rPr>
          <w:rFonts w:ascii="Aptos" w:hAnsi="Aptos" w:cs="Arial"/>
          <w:sz w:val="24"/>
          <w:szCs w:val="24"/>
        </w:rPr>
      </w:pPr>
    </w:p>
    <w:p w14:paraId="2CDB3F60" w14:textId="77777777" w:rsidR="00754F66" w:rsidRPr="00C63FA0" w:rsidRDefault="00754F66" w:rsidP="00754F66">
      <w:pPr>
        <w:jc w:val="right"/>
        <w:rPr>
          <w:rFonts w:ascii="Aptos" w:hAnsi="Aptos" w:cs="Arial"/>
          <w:sz w:val="24"/>
          <w:szCs w:val="24"/>
          <w:lang w:val="es-ES_tradnl"/>
        </w:rPr>
      </w:pPr>
    </w:p>
    <w:p w14:paraId="144390AD" w14:textId="77777777" w:rsidR="00754F66" w:rsidRPr="00C63FA0" w:rsidRDefault="00754F66" w:rsidP="00754F66">
      <w:pPr>
        <w:jc w:val="right"/>
        <w:rPr>
          <w:rFonts w:ascii="Aptos" w:hAnsi="Aptos" w:cs="Arial"/>
          <w:sz w:val="24"/>
          <w:szCs w:val="24"/>
          <w:lang w:val="es-ES_tradnl"/>
        </w:rPr>
      </w:pPr>
    </w:p>
    <w:p w14:paraId="6D90F995" w14:textId="77777777" w:rsidR="00754F66" w:rsidRPr="00C63FA0" w:rsidRDefault="00754F66" w:rsidP="00754F66">
      <w:pPr>
        <w:jc w:val="right"/>
        <w:rPr>
          <w:rFonts w:ascii="Aptos" w:hAnsi="Aptos" w:cs="Arial"/>
          <w:sz w:val="24"/>
          <w:szCs w:val="24"/>
          <w:lang w:val="es-ES_tradnl"/>
        </w:rPr>
      </w:pPr>
    </w:p>
    <w:p w14:paraId="07D3B8E0" w14:textId="77777777" w:rsidR="00754F66" w:rsidRPr="00C63FA0" w:rsidRDefault="00754F66" w:rsidP="00754F66">
      <w:pPr>
        <w:jc w:val="right"/>
        <w:rPr>
          <w:rFonts w:ascii="Aptos" w:hAnsi="Aptos" w:cs="Arial"/>
          <w:sz w:val="24"/>
          <w:szCs w:val="24"/>
          <w:lang w:val="es-ES_tradnl"/>
        </w:rPr>
      </w:pPr>
    </w:p>
    <w:p w14:paraId="15C8A1A1" w14:textId="77777777" w:rsidR="00754F66" w:rsidRPr="00C63FA0" w:rsidRDefault="00754F66" w:rsidP="00754F66">
      <w:pPr>
        <w:jc w:val="right"/>
        <w:rPr>
          <w:rFonts w:ascii="Aptos" w:hAnsi="Aptos" w:cs="Arial"/>
          <w:sz w:val="24"/>
          <w:szCs w:val="24"/>
          <w:lang w:val="es-ES_tradnl"/>
        </w:rPr>
      </w:pPr>
    </w:p>
    <w:p w14:paraId="471FA736" w14:textId="77777777" w:rsidR="00754F66" w:rsidRPr="00C63FA0" w:rsidRDefault="00754F66" w:rsidP="00754F66">
      <w:pPr>
        <w:jc w:val="right"/>
        <w:rPr>
          <w:rFonts w:ascii="Aptos" w:hAnsi="Aptos" w:cs="Arial"/>
          <w:sz w:val="24"/>
          <w:szCs w:val="24"/>
          <w:lang w:val="es-ES_tradnl"/>
        </w:rPr>
      </w:pPr>
    </w:p>
    <w:p w14:paraId="5F796596" w14:textId="77777777" w:rsidR="00754F66" w:rsidRPr="00C63FA0" w:rsidRDefault="00754F66" w:rsidP="00754F66">
      <w:pPr>
        <w:jc w:val="right"/>
        <w:rPr>
          <w:rFonts w:ascii="Aptos" w:hAnsi="Aptos" w:cs="Arial"/>
          <w:sz w:val="24"/>
          <w:szCs w:val="24"/>
          <w:lang w:val="es-ES_tradnl"/>
        </w:rPr>
      </w:pPr>
    </w:p>
    <w:p w14:paraId="25CFA4FC" w14:textId="77777777" w:rsidR="00754F66" w:rsidRPr="00C63FA0" w:rsidRDefault="00754F66" w:rsidP="00754F66">
      <w:pPr>
        <w:jc w:val="right"/>
        <w:rPr>
          <w:rFonts w:ascii="Aptos" w:hAnsi="Aptos" w:cs="Arial"/>
          <w:sz w:val="24"/>
          <w:szCs w:val="24"/>
          <w:lang w:val="es-ES_tradnl"/>
        </w:rPr>
      </w:pPr>
    </w:p>
    <w:p w14:paraId="550895BE" w14:textId="77777777" w:rsidR="00754F66" w:rsidRPr="00C63FA0" w:rsidRDefault="00754F66" w:rsidP="00754F66">
      <w:pPr>
        <w:jc w:val="right"/>
        <w:rPr>
          <w:rFonts w:ascii="Aptos" w:hAnsi="Aptos" w:cs="Arial"/>
          <w:sz w:val="24"/>
          <w:szCs w:val="24"/>
          <w:lang w:val="es-ES_tradnl"/>
        </w:rPr>
      </w:pPr>
    </w:p>
    <w:p w14:paraId="62E956A0" w14:textId="77777777" w:rsidR="00754F66" w:rsidRPr="00C63FA0" w:rsidRDefault="00754F66" w:rsidP="00754F66">
      <w:pPr>
        <w:jc w:val="right"/>
        <w:rPr>
          <w:rFonts w:ascii="Arial" w:hAnsi="Arial" w:cs="Arial"/>
          <w:sz w:val="24"/>
          <w:szCs w:val="24"/>
          <w:lang w:val="es-ES_tradnl"/>
        </w:rPr>
      </w:pPr>
    </w:p>
    <w:p w14:paraId="075A799D" w14:textId="77777777" w:rsidR="00754F66" w:rsidRPr="00C63FA0" w:rsidRDefault="00754F66" w:rsidP="00754F66">
      <w:pPr>
        <w:jc w:val="right"/>
        <w:rPr>
          <w:rFonts w:ascii="Arial" w:hAnsi="Arial" w:cs="Arial"/>
          <w:sz w:val="24"/>
          <w:szCs w:val="24"/>
          <w:lang w:val="es-ES_tradnl"/>
        </w:rPr>
      </w:pPr>
    </w:p>
    <w:p w14:paraId="2E71DB37" w14:textId="77777777" w:rsidR="00754F66" w:rsidRPr="00C63FA0" w:rsidRDefault="00754F66" w:rsidP="00754F66">
      <w:pPr>
        <w:jc w:val="right"/>
        <w:rPr>
          <w:rFonts w:ascii="Arial" w:hAnsi="Arial" w:cs="Arial"/>
          <w:sz w:val="24"/>
          <w:szCs w:val="24"/>
          <w:lang w:val="es-ES_tradnl"/>
        </w:rPr>
      </w:pPr>
    </w:p>
    <w:p w14:paraId="7AD2C04F" w14:textId="77777777" w:rsidR="00754F66" w:rsidRPr="00C63FA0" w:rsidRDefault="00754F66" w:rsidP="00754F66">
      <w:pPr>
        <w:jc w:val="right"/>
        <w:rPr>
          <w:rFonts w:ascii="Arial" w:hAnsi="Arial" w:cs="Arial"/>
          <w:sz w:val="24"/>
          <w:szCs w:val="24"/>
          <w:lang w:val="es-ES_tradnl"/>
        </w:rPr>
      </w:pPr>
    </w:p>
    <w:p w14:paraId="2DEE127F" w14:textId="77777777" w:rsidR="00754F66" w:rsidRPr="00C63FA0" w:rsidRDefault="00754F66" w:rsidP="00754F66">
      <w:pPr>
        <w:widowControl/>
        <w:autoSpaceDE/>
        <w:autoSpaceDN/>
        <w:spacing w:after="160" w:line="259" w:lineRule="auto"/>
        <w:rPr>
          <w:rFonts w:ascii="Arial Narrow" w:hAnsi="Arial Narrow"/>
          <w:sz w:val="24"/>
          <w:szCs w:val="24"/>
        </w:rPr>
      </w:pPr>
    </w:p>
    <w:p w14:paraId="1CC073EC" w14:textId="77777777" w:rsidR="001B2949" w:rsidRPr="00C63FA0" w:rsidRDefault="001B2949" w:rsidP="00B25757">
      <w:pPr>
        <w:rPr>
          <w:sz w:val="24"/>
          <w:szCs w:val="24"/>
        </w:rPr>
      </w:pPr>
    </w:p>
    <w:sectPr w:rsidR="001B2949" w:rsidRPr="00C63FA0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210224" w14:textId="77777777" w:rsidR="00773933" w:rsidRDefault="00773933" w:rsidP="005F32BA">
      <w:r>
        <w:separator/>
      </w:r>
    </w:p>
  </w:endnote>
  <w:endnote w:type="continuationSeparator" w:id="0">
    <w:p w14:paraId="70BA4B76" w14:textId="77777777" w:rsidR="00773933" w:rsidRDefault="00773933" w:rsidP="005F32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1C1EFE" w14:textId="77777777" w:rsidR="00773933" w:rsidRDefault="00773933" w:rsidP="005F32BA">
      <w:r>
        <w:separator/>
      </w:r>
    </w:p>
  </w:footnote>
  <w:footnote w:type="continuationSeparator" w:id="0">
    <w:p w14:paraId="1BDF843E" w14:textId="77777777" w:rsidR="00773933" w:rsidRDefault="00773933" w:rsidP="005F32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DE52C2" w14:textId="77777777" w:rsidR="0015332A" w:rsidRDefault="004540E9">
    <w:pPr>
      <w:pStyle w:val="Header"/>
    </w:pP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5252AF7E" wp14:editId="4923483E">
          <wp:simplePos x="0" y="0"/>
          <wp:positionH relativeFrom="column">
            <wp:posOffset>-841960</wp:posOffset>
          </wp:positionH>
          <wp:positionV relativeFrom="paragraph">
            <wp:posOffset>-188595</wp:posOffset>
          </wp:positionV>
          <wp:extent cx="1154776" cy="526961"/>
          <wp:effectExtent l="0" t="0" r="7620" b="6985"/>
          <wp:wrapNone/>
          <wp:docPr id="381253483" name="Imagen 38125348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ICAJ-03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861" t="25183" r="14969" b="24987"/>
                  <a:stretch/>
                </pic:blipFill>
                <pic:spPr bwMode="auto">
                  <a:xfrm>
                    <a:off x="0" y="0"/>
                    <a:ext cx="1154776" cy="52696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</w:t>
    </w:r>
  </w:p>
  <w:p w14:paraId="3B199858" w14:textId="77777777" w:rsidR="0015332A" w:rsidRDefault="0015332A">
    <w:pPr>
      <w:pStyle w:val="Header"/>
    </w:pPr>
  </w:p>
  <w:p w14:paraId="5FF646D4" w14:textId="77777777" w:rsidR="0015332A" w:rsidRDefault="0015332A">
    <w:pPr>
      <w:pStyle w:val="Header"/>
    </w:pPr>
  </w:p>
  <w:p w14:paraId="06080B36" w14:textId="77777777" w:rsidR="005F32BA" w:rsidRDefault="005F32B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C04A0"/>
    <w:multiLevelType w:val="multilevel"/>
    <w:tmpl w:val="4484F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F5742C"/>
    <w:multiLevelType w:val="hybridMultilevel"/>
    <w:tmpl w:val="ECBC7814"/>
    <w:lvl w:ilvl="0" w:tplc="5BFC63BE">
      <w:start w:val="2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EA091C"/>
    <w:multiLevelType w:val="hybridMultilevel"/>
    <w:tmpl w:val="4FEA2204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0F3027"/>
    <w:multiLevelType w:val="hybridMultilevel"/>
    <w:tmpl w:val="90045F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BD63614"/>
    <w:multiLevelType w:val="hybridMultilevel"/>
    <w:tmpl w:val="A9A0D85E"/>
    <w:lvl w:ilvl="0" w:tplc="FD3A6518">
      <w:start w:val="2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3F496D"/>
    <w:multiLevelType w:val="hybridMultilevel"/>
    <w:tmpl w:val="A35C68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551620240">
    <w:abstractNumId w:val="2"/>
  </w:num>
  <w:num w:numId="2" w16cid:durableId="1131627174">
    <w:abstractNumId w:val="3"/>
  </w:num>
  <w:num w:numId="3" w16cid:durableId="2069104549">
    <w:abstractNumId w:val="5"/>
  </w:num>
  <w:num w:numId="4" w16cid:durableId="1970821426">
    <w:abstractNumId w:val="1"/>
  </w:num>
  <w:num w:numId="5" w16cid:durableId="256836699">
    <w:abstractNumId w:val="4"/>
  </w:num>
  <w:num w:numId="6" w16cid:durableId="4111986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6CCF"/>
    <w:rsid w:val="000273C1"/>
    <w:rsid w:val="000917DC"/>
    <w:rsid w:val="00096F8A"/>
    <w:rsid w:val="000D6AA1"/>
    <w:rsid w:val="000D6DC8"/>
    <w:rsid w:val="000F36B2"/>
    <w:rsid w:val="0013464E"/>
    <w:rsid w:val="0015332A"/>
    <w:rsid w:val="00175E54"/>
    <w:rsid w:val="001A1B1B"/>
    <w:rsid w:val="001B2949"/>
    <w:rsid w:val="001E5C74"/>
    <w:rsid w:val="00215144"/>
    <w:rsid w:val="00226C4C"/>
    <w:rsid w:val="00262B96"/>
    <w:rsid w:val="00275D2A"/>
    <w:rsid w:val="00276AAE"/>
    <w:rsid w:val="0028582E"/>
    <w:rsid w:val="0029147F"/>
    <w:rsid w:val="003151E0"/>
    <w:rsid w:val="003C5E02"/>
    <w:rsid w:val="004333E1"/>
    <w:rsid w:val="00442293"/>
    <w:rsid w:val="004512A3"/>
    <w:rsid w:val="004540E9"/>
    <w:rsid w:val="00477102"/>
    <w:rsid w:val="004B230F"/>
    <w:rsid w:val="004F2421"/>
    <w:rsid w:val="004F61B2"/>
    <w:rsid w:val="00513CFA"/>
    <w:rsid w:val="00523491"/>
    <w:rsid w:val="00524AD9"/>
    <w:rsid w:val="005361FE"/>
    <w:rsid w:val="005532F2"/>
    <w:rsid w:val="00567015"/>
    <w:rsid w:val="0057247B"/>
    <w:rsid w:val="00574C9C"/>
    <w:rsid w:val="005A4C90"/>
    <w:rsid w:val="005B303E"/>
    <w:rsid w:val="005F32BA"/>
    <w:rsid w:val="005F7DA0"/>
    <w:rsid w:val="00603119"/>
    <w:rsid w:val="00614DD9"/>
    <w:rsid w:val="00615AE6"/>
    <w:rsid w:val="00666ADA"/>
    <w:rsid w:val="00693CEB"/>
    <w:rsid w:val="006B4064"/>
    <w:rsid w:val="006C334F"/>
    <w:rsid w:val="006C3F75"/>
    <w:rsid w:val="006D607D"/>
    <w:rsid w:val="006E2E04"/>
    <w:rsid w:val="006E4304"/>
    <w:rsid w:val="006F4DE7"/>
    <w:rsid w:val="00706A19"/>
    <w:rsid w:val="007103E9"/>
    <w:rsid w:val="00745A45"/>
    <w:rsid w:val="00754DC7"/>
    <w:rsid w:val="00754F66"/>
    <w:rsid w:val="00757591"/>
    <w:rsid w:val="00757CC6"/>
    <w:rsid w:val="00766F2B"/>
    <w:rsid w:val="00773933"/>
    <w:rsid w:val="0078069B"/>
    <w:rsid w:val="00783EE4"/>
    <w:rsid w:val="0078459F"/>
    <w:rsid w:val="00792A27"/>
    <w:rsid w:val="00827605"/>
    <w:rsid w:val="00837DB1"/>
    <w:rsid w:val="00846E23"/>
    <w:rsid w:val="0085345C"/>
    <w:rsid w:val="00871B5D"/>
    <w:rsid w:val="00873730"/>
    <w:rsid w:val="00890282"/>
    <w:rsid w:val="0089654C"/>
    <w:rsid w:val="008E3E36"/>
    <w:rsid w:val="0093422D"/>
    <w:rsid w:val="00940124"/>
    <w:rsid w:val="00953E7D"/>
    <w:rsid w:val="00985585"/>
    <w:rsid w:val="009869D3"/>
    <w:rsid w:val="00987420"/>
    <w:rsid w:val="009B349C"/>
    <w:rsid w:val="009C0332"/>
    <w:rsid w:val="00A243EB"/>
    <w:rsid w:val="00A5339E"/>
    <w:rsid w:val="00A60569"/>
    <w:rsid w:val="00A66DBF"/>
    <w:rsid w:val="00A74DAF"/>
    <w:rsid w:val="00A8367C"/>
    <w:rsid w:val="00A942E6"/>
    <w:rsid w:val="00A949A7"/>
    <w:rsid w:val="00AC1A8B"/>
    <w:rsid w:val="00AC541E"/>
    <w:rsid w:val="00AD01A5"/>
    <w:rsid w:val="00AD78F7"/>
    <w:rsid w:val="00B25757"/>
    <w:rsid w:val="00B97C0F"/>
    <w:rsid w:val="00BA7AB7"/>
    <w:rsid w:val="00BD359A"/>
    <w:rsid w:val="00BE6145"/>
    <w:rsid w:val="00C006D2"/>
    <w:rsid w:val="00C06AE1"/>
    <w:rsid w:val="00C23D48"/>
    <w:rsid w:val="00C37B0D"/>
    <w:rsid w:val="00C63FA0"/>
    <w:rsid w:val="00C96141"/>
    <w:rsid w:val="00CA58CD"/>
    <w:rsid w:val="00CB1C3C"/>
    <w:rsid w:val="00CF35F5"/>
    <w:rsid w:val="00D055C9"/>
    <w:rsid w:val="00D0713A"/>
    <w:rsid w:val="00D5038F"/>
    <w:rsid w:val="00D657DE"/>
    <w:rsid w:val="00D96CCF"/>
    <w:rsid w:val="00DA0EFB"/>
    <w:rsid w:val="00DA3334"/>
    <w:rsid w:val="00DD215A"/>
    <w:rsid w:val="00E16C01"/>
    <w:rsid w:val="00E20708"/>
    <w:rsid w:val="00E27CE2"/>
    <w:rsid w:val="00E64A47"/>
    <w:rsid w:val="00E65AFC"/>
    <w:rsid w:val="00E7282C"/>
    <w:rsid w:val="00E83858"/>
    <w:rsid w:val="00EA7944"/>
    <w:rsid w:val="00EE3C6F"/>
    <w:rsid w:val="00EF2C1A"/>
    <w:rsid w:val="00F475E2"/>
    <w:rsid w:val="00F63BAA"/>
    <w:rsid w:val="00F70EA6"/>
    <w:rsid w:val="00F82C51"/>
    <w:rsid w:val="00F86A1F"/>
    <w:rsid w:val="00FA0C6E"/>
    <w:rsid w:val="00FA64C6"/>
    <w:rsid w:val="00FC3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E59066F"/>
  <w15:chartTrackingRefBased/>
  <w15:docId w15:val="{5A807824-37B4-4CD9-B6E8-EA563AB9B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D96CC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/>
    </w:rPr>
  </w:style>
  <w:style w:type="paragraph" w:styleId="Heading1">
    <w:name w:val="heading 1"/>
    <w:basedOn w:val="Normal"/>
    <w:link w:val="Heading1Char"/>
    <w:uiPriority w:val="1"/>
    <w:qFormat/>
    <w:rsid w:val="00D96CCF"/>
    <w:pPr>
      <w:ind w:left="115" w:right="1024"/>
      <w:jc w:val="center"/>
      <w:outlineLvl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F32BA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lang w:val="es-PE"/>
    </w:rPr>
  </w:style>
  <w:style w:type="character" w:customStyle="1" w:styleId="HeaderChar">
    <w:name w:val="Header Char"/>
    <w:basedOn w:val="DefaultParagraphFont"/>
    <w:link w:val="Header"/>
    <w:uiPriority w:val="99"/>
    <w:rsid w:val="005F32BA"/>
  </w:style>
  <w:style w:type="paragraph" w:styleId="Footer">
    <w:name w:val="footer"/>
    <w:basedOn w:val="Normal"/>
    <w:link w:val="FooterChar"/>
    <w:uiPriority w:val="99"/>
    <w:unhideWhenUsed/>
    <w:rsid w:val="005F32BA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lang w:val="es-PE"/>
    </w:rPr>
  </w:style>
  <w:style w:type="character" w:customStyle="1" w:styleId="FooterChar">
    <w:name w:val="Footer Char"/>
    <w:basedOn w:val="DefaultParagraphFont"/>
    <w:link w:val="Footer"/>
    <w:uiPriority w:val="99"/>
    <w:rsid w:val="005F32BA"/>
  </w:style>
  <w:style w:type="character" w:customStyle="1" w:styleId="Heading1Char">
    <w:name w:val="Heading 1 Char"/>
    <w:basedOn w:val="DefaultParagraphFont"/>
    <w:link w:val="Heading1"/>
    <w:uiPriority w:val="1"/>
    <w:rsid w:val="00D96CCF"/>
    <w:rPr>
      <w:rFonts w:ascii="Calibri" w:eastAsia="Calibri" w:hAnsi="Calibri" w:cs="Calibri"/>
      <w:sz w:val="24"/>
      <w:szCs w:val="24"/>
      <w:lang w:val="es-ES"/>
    </w:rPr>
  </w:style>
  <w:style w:type="paragraph" w:styleId="BodyText">
    <w:name w:val="Body Text"/>
    <w:basedOn w:val="Normal"/>
    <w:link w:val="BodyTextChar"/>
    <w:uiPriority w:val="1"/>
    <w:qFormat/>
    <w:rsid w:val="00D96CCF"/>
  </w:style>
  <w:style w:type="character" w:customStyle="1" w:styleId="BodyTextChar">
    <w:name w:val="Body Text Char"/>
    <w:basedOn w:val="DefaultParagraphFont"/>
    <w:link w:val="BodyText"/>
    <w:uiPriority w:val="1"/>
    <w:rsid w:val="00D96CCF"/>
    <w:rPr>
      <w:rFonts w:ascii="Calibri" w:eastAsia="Calibri" w:hAnsi="Calibri" w:cs="Calibri"/>
      <w:lang w:val="es-ES"/>
    </w:rPr>
  </w:style>
  <w:style w:type="paragraph" w:styleId="NoSpacing">
    <w:name w:val="No Spacing"/>
    <w:uiPriority w:val="1"/>
    <w:qFormat/>
    <w:rsid w:val="00846E2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46E23"/>
    <w:pPr>
      <w:widowControl/>
      <w:autoSpaceDE/>
      <w:autoSpaceDN/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val="es-PE"/>
    </w:rPr>
  </w:style>
  <w:style w:type="paragraph" w:customStyle="1" w:styleId="Default">
    <w:name w:val="Default"/>
    <w:rsid w:val="00B97C0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s-PE"/>
    </w:rPr>
  </w:style>
  <w:style w:type="table" w:styleId="TableGrid">
    <w:name w:val="Table Grid"/>
    <w:basedOn w:val="TableNormal"/>
    <w:uiPriority w:val="39"/>
    <w:rsid w:val="00D055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089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89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ita\Downloads\plantilla-pucp.dotx" TargetMode="External"/></Relationships>
</file>

<file path=word/theme/theme1.xml><?xml version="1.0" encoding="utf-8"?>
<a:theme xmlns:a="http://schemas.openxmlformats.org/drawingml/2006/main" name="Tema de Office">
  <a:themeElements>
    <a:clrScheme name="PUCP">
      <a:dk1>
        <a:srgbClr val="191919"/>
      </a:dk1>
      <a:lt1>
        <a:sysClr val="window" lastClr="FFFFFF"/>
      </a:lt1>
      <a:dk2>
        <a:srgbClr val="042354"/>
      </a:dk2>
      <a:lt2>
        <a:srgbClr val="E7EDED"/>
      </a:lt2>
      <a:accent1>
        <a:srgbClr val="2841DD"/>
      </a:accent1>
      <a:accent2>
        <a:srgbClr val="FF9929"/>
      </a:accent2>
      <a:accent3>
        <a:srgbClr val="7F32C8"/>
      </a:accent3>
      <a:accent4>
        <a:srgbClr val="F0AE19"/>
      </a:accent4>
      <a:accent5>
        <a:srgbClr val="0A7BC2"/>
      </a:accent5>
      <a:accent6>
        <a:srgbClr val="16C78E"/>
      </a:accent6>
      <a:hlink>
        <a:srgbClr val="004EA8"/>
      </a:hlink>
      <a:folHlink>
        <a:srgbClr val="C3094A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plantilla-pucp</Template>
  <TotalTime>11</TotalTime>
  <Pages>2</Pages>
  <Words>118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Rita del Pilar Zafra Ramos</cp:lastModifiedBy>
  <cp:revision>5</cp:revision>
  <cp:lastPrinted>2023-09-11T17:22:00Z</cp:lastPrinted>
  <dcterms:created xsi:type="dcterms:W3CDTF">2025-09-10T20:26:00Z</dcterms:created>
  <dcterms:modified xsi:type="dcterms:W3CDTF">2025-09-10T20:40:00Z</dcterms:modified>
</cp:coreProperties>
</file>